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5CD7C" w14:textId="77777777" w:rsid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40F0D1E1" w14:textId="77777777" w:rsid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1A200F03" w14:textId="77777777" w:rsid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4170257C" w14:textId="77777777" w:rsid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649D61C0" w14:textId="5AEC972B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000000"/>
          <w:lang w:eastAsia="de-DE"/>
        </w:rPr>
        <w:t>Hallo,</w:t>
      </w:r>
    </w:p>
    <w:p w14:paraId="04BBE8BB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37DC0994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000000"/>
          <w:lang w:eastAsia="de-DE"/>
        </w:rPr>
        <w:t>wir freuen uns, dass Du in unseren Projekten aktiv bist und mit dafür sorgst, dass gute Arbeit gemacht wird.</w:t>
      </w:r>
    </w:p>
    <w:p w14:paraId="0F683CB9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000000"/>
          <w:lang w:eastAsia="de-DE"/>
        </w:rPr>
        <w:t xml:space="preserve">Wir beteiligen uns an "Schutzkonzepten gegen Gewalt" (sexuelle Übergriffe u.a.), daher müssen wir bestimmte Formalien beachten, die zusätzliche Mühe verursachen. </w:t>
      </w:r>
    </w:p>
    <w:p w14:paraId="2CEE4366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4B9C70C1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000000"/>
          <w:lang w:eastAsia="de-DE"/>
        </w:rPr>
        <w:t xml:space="preserve">Da Du mit Kindern und Jugendlichen arbeitest, benötigen wir -zum Zwecke eines effektiven </w:t>
      </w:r>
      <w:proofErr w:type="spellStart"/>
      <w:r w:rsidRPr="00FB0898">
        <w:rPr>
          <w:rFonts w:ascii="Calibri" w:eastAsia="Times New Roman" w:hAnsi="Calibri" w:cs="Times New Roman"/>
          <w:color w:val="000000"/>
          <w:lang w:eastAsia="de-DE"/>
        </w:rPr>
        <w:t>Kinder-und</w:t>
      </w:r>
      <w:proofErr w:type="spellEnd"/>
      <w:r w:rsidRPr="00FB0898">
        <w:rPr>
          <w:rFonts w:ascii="Calibri" w:eastAsia="Times New Roman" w:hAnsi="Calibri" w:cs="Times New Roman"/>
          <w:color w:val="000000"/>
          <w:lang w:eastAsia="de-DE"/>
        </w:rPr>
        <w:t xml:space="preserve"> Jugendschutzes- ein aktuelles “Erweitertes Führungszeugnis”. </w:t>
      </w:r>
    </w:p>
    <w:p w14:paraId="4B9E67A4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000000"/>
          <w:lang w:eastAsia="de-DE"/>
        </w:rPr>
        <w:t>Bitte lass uns, falls vorhanden, Dein Führungszeugnis im Original oder Kopie möglichst zeitnah zukommen.</w:t>
      </w:r>
    </w:p>
    <w:p w14:paraId="16FADC04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30D74C56" w14:textId="77777777" w:rsidR="00FB0898" w:rsidRPr="00FB0898" w:rsidRDefault="00FB0898" w:rsidP="00FB0898">
      <w:pPr>
        <w:spacing w:after="200"/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FF0000"/>
          <w:lang w:eastAsia="de-DE"/>
        </w:rPr>
        <w:t xml:space="preserve">Falls Du ein neues beantragen musst und hierzu ein Schreiben von uns zur Antragsstellung beim Meldeamt benötigst, sag bitte kurz Bescheid; wir schicken es Dir dann per Post. </w:t>
      </w:r>
    </w:p>
    <w:p w14:paraId="4E9852A3" w14:textId="77777777" w:rsidR="00FB0898" w:rsidRPr="00FB0898" w:rsidRDefault="00FB0898" w:rsidP="00FB0898">
      <w:pPr>
        <w:spacing w:after="200"/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b/>
          <w:bCs/>
          <w:color w:val="000000"/>
          <w:lang w:eastAsia="de-DE"/>
        </w:rPr>
        <w:t>Ergänzend hier noch der aktuelle Wortlaut aus dem “Bundesamt für Finanzen”, Rubrik “Führungszeugnisse”:</w:t>
      </w:r>
    </w:p>
    <w:p w14:paraId="44A7176C" w14:textId="065AF039" w:rsid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i/>
          <w:iCs/>
          <w:color w:val="000000"/>
          <w:lang w:eastAsia="de-DE"/>
        </w:rPr>
        <w:t xml:space="preserve">Ein „erweitertes Führungszeugnis“ wird nach § 30 a Abs. 1 BZRG erteilt, wenn dies in gesetzlichen Bestimmungen vorgesehen ist, oder wenn das Führungszeugnis für die Prüfung der persönlichen Eignung nach § 72 a des 8. Buchs Sozialgesetzbuch, eine sonstige berufliche oder ehrenamtliche Beaufsichtigung, Betreuung, Erziehung oder Ausbildung Minderjähriger oder eine Tätigkeit benötigt wird, die in vergleichbarer Weise geeignet ist, Kontakt zu Minderjährigen aufzunehmen. </w:t>
      </w:r>
      <w:r w:rsidRPr="00FB0898">
        <w:rPr>
          <w:rFonts w:ascii="Calibri" w:eastAsia="Times New Roman" w:hAnsi="Calibri" w:cs="Times New Roman"/>
          <w:color w:val="000000"/>
          <w:lang w:eastAsia="de-DE"/>
        </w:rPr>
        <w:br/>
      </w:r>
      <w:r w:rsidRPr="00FB0898">
        <w:rPr>
          <w:rFonts w:ascii="Calibri" w:eastAsia="Times New Roman" w:hAnsi="Calibri" w:cs="Times New Roman"/>
          <w:i/>
          <w:iCs/>
          <w:color w:val="000000"/>
          <w:lang w:eastAsia="de-DE"/>
        </w:rPr>
        <w:t xml:space="preserve">Bei der Antragstellung ist eine schriftliche Aufforderung der Stelle vorzulegen, die das "erweiterte Führungszeugnis" verlangt und in der diese bestätigt, dass die Voraussetzungen des § 30a Abs. 1 BZRG für die Erteilung eines solchen Führungszeugnisses vorliegen. </w:t>
      </w:r>
      <w:r w:rsidRPr="00FB0898">
        <w:rPr>
          <w:rFonts w:ascii="Calibri" w:eastAsia="Times New Roman" w:hAnsi="Calibri" w:cs="Times New Roman"/>
          <w:b/>
          <w:bCs/>
          <w:i/>
          <w:iCs/>
          <w:color w:val="000000"/>
          <w:lang w:eastAsia="de-DE"/>
        </w:rPr>
        <w:t>Bei Selbständigen reicht die Bescheinigung der Antrag stellenden Person aus</w:t>
      </w:r>
      <w:r w:rsidRPr="00FB0898">
        <w:rPr>
          <w:rFonts w:ascii="Calibri" w:eastAsia="Times New Roman" w:hAnsi="Calibri" w:cs="Times New Roman"/>
          <w:i/>
          <w:iCs/>
          <w:color w:val="000000"/>
          <w:lang w:eastAsia="de-DE"/>
        </w:rPr>
        <w:t>.</w:t>
      </w:r>
      <w:r w:rsidRPr="00FB0898">
        <w:rPr>
          <w:rFonts w:ascii="Calibri" w:eastAsia="Times New Roman" w:hAnsi="Calibri" w:cs="Times New Roman"/>
          <w:color w:val="000000"/>
          <w:lang w:eastAsia="de-DE"/>
        </w:rPr>
        <w:br/>
      </w:r>
    </w:p>
    <w:p w14:paraId="69BE7CF1" w14:textId="4BCC1945" w:rsid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6FF23F3C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593A6CC4" w14:textId="77777777" w:rsidR="00FB0898" w:rsidRPr="00FB0898" w:rsidRDefault="00FB0898" w:rsidP="00FB0898">
      <w:pPr>
        <w:spacing w:after="200"/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000000"/>
          <w:lang w:eastAsia="de-DE"/>
        </w:rPr>
        <w:t>Für Rückfragen stehe ich gerne zur Verfügung.</w:t>
      </w:r>
    </w:p>
    <w:p w14:paraId="316B6F93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000000"/>
          <w:lang w:eastAsia="de-DE"/>
        </w:rPr>
        <w:t>Herzlichen Dank und viele Grüße,</w:t>
      </w:r>
    </w:p>
    <w:p w14:paraId="01A4221D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</w:p>
    <w:p w14:paraId="10BD5F7F" w14:textId="77777777" w:rsidR="00FB0898" w:rsidRPr="00FB0898" w:rsidRDefault="00FB0898" w:rsidP="00FB0898">
      <w:pPr>
        <w:rPr>
          <w:rFonts w:ascii="Calibri" w:eastAsia="Times New Roman" w:hAnsi="Calibri" w:cs="Times New Roman"/>
          <w:color w:val="000000"/>
          <w:lang w:eastAsia="de-DE"/>
        </w:rPr>
      </w:pPr>
      <w:r w:rsidRPr="00FB0898">
        <w:rPr>
          <w:rFonts w:ascii="Calibri" w:eastAsia="Times New Roman" w:hAnsi="Calibri" w:cs="Times New Roman"/>
          <w:color w:val="000000"/>
          <w:lang w:eastAsia="de-DE"/>
        </w:rPr>
        <w:t>Gundula</w:t>
      </w:r>
    </w:p>
    <w:p w14:paraId="4C053E04" w14:textId="77777777" w:rsidR="00FB0898" w:rsidRPr="00FB0898" w:rsidRDefault="00FB0898" w:rsidP="00FB0898">
      <w:pPr>
        <w:rPr>
          <w:rFonts w:ascii="Calibri" w:eastAsia="Calibri" w:hAnsi="Calibri" w:cs="Arial"/>
          <w:sz w:val="22"/>
          <w:szCs w:val="22"/>
        </w:rPr>
      </w:pPr>
    </w:p>
    <w:p w14:paraId="0029EA75" w14:textId="77777777" w:rsidR="00922A86" w:rsidRDefault="00922A86" w:rsidP="003D2209"/>
    <w:sectPr w:rsidR="00922A86" w:rsidSect="00CF7AD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985" w:right="1418" w:bottom="1134" w:left="1418" w:header="709" w:footer="1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506C2" w14:textId="77777777" w:rsidR="00B775B0" w:rsidRDefault="00B775B0" w:rsidP="00EE36FB">
      <w:r>
        <w:separator/>
      </w:r>
    </w:p>
  </w:endnote>
  <w:endnote w:type="continuationSeparator" w:id="0">
    <w:p w14:paraId="2E1ADE7E" w14:textId="77777777" w:rsidR="00B775B0" w:rsidRDefault="00B775B0" w:rsidP="00EE3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91FDD" w14:textId="77777777" w:rsidR="00CF7ADF" w:rsidRDefault="00CF7AD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F252" w14:textId="77777777" w:rsidR="00922A86" w:rsidRDefault="00CF7ADF">
    <w:pPr>
      <w:pStyle w:val="Fuzeile"/>
    </w:pPr>
    <w:r>
      <w:rPr>
        <w:rFonts w:eastAsia="Times New Roman"/>
        <w:noProof/>
        <w:lang w:eastAsia="de-DE"/>
      </w:rPr>
      <w:drawing>
        <wp:inline distT="0" distB="0" distL="0" distR="0" wp14:anchorId="0ABA7A6E" wp14:editId="2EF78CFA">
          <wp:extent cx="5755640" cy="779668"/>
          <wp:effectExtent l="0" t="0" r="0" b="1905"/>
          <wp:docPr id="2" name="Grafik 2" descr="cid:part1.417861BF.24157E75@live.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F24E355-9371-497A-A7D4-B98C7DB2911D" descr="cid:part1.417861BF.24157E75@live.d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779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55B22" w14:textId="77777777" w:rsidR="00CF7ADF" w:rsidRDefault="00CF7AD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035E8" w14:textId="77777777" w:rsidR="00B775B0" w:rsidRDefault="00B775B0" w:rsidP="00EE36FB">
      <w:r>
        <w:separator/>
      </w:r>
    </w:p>
  </w:footnote>
  <w:footnote w:type="continuationSeparator" w:id="0">
    <w:p w14:paraId="341D27FA" w14:textId="77777777" w:rsidR="00B775B0" w:rsidRDefault="00B775B0" w:rsidP="00EE3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FE542" w14:textId="77777777" w:rsidR="00CF7ADF" w:rsidRDefault="00CF7AD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11E42" w14:textId="77777777" w:rsidR="003D2209" w:rsidRDefault="003D220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CBDEADC" wp14:editId="3CE7C96C">
          <wp:simplePos x="0" y="0"/>
          <wp:positionH relativeFrom="column">
            <wp:posOffset>4231640</wp:posOffset>
          </wp:positionH>
          <wp:positionV relativeFrom="paragraph">
            <wp:posOffset>-629920</wp:posOffset>
          </wp:positionV>
          <wp:extent cx="2380615" cy="1600200"/>
          <wp:effectExtent l="0" t="0" r="635" b="0"/>
          <wp:wrapNone/>
          <wp:docPr id="1" name="Grafik 1" descr="ST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S_Logo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0615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6277E8" w14:textId="77777777" w:rsidR="00922A86" w:rsidRDefault="00922A86">
    <w:pPr>
      <w:pStyle w:val="Kopfzeile"/>
    </w:pPr>
    <w:r w:rsidRPr="00950E5F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2327035C" wp14:editId="2AB8B312">
          <wp:simplePos x="0" y="0"/>
          <wp:positionH relativeFrom="page">
            <wp:posOffset>0</wp:posOffset>
          </wp:positionH>
          <wp:positionV relativeFrom="page">
            <wp:posOffset>-9526</wp:posOffset>
          </wp:positionV>
          <wp:extent cx="571500" cy="10734675"/>
          <wp:effectExtent l="0" t="0" r="0" b="9525"/>
          <wp:wrapNone/>
          <wp:docPr id="5" name="Grafik 5" descr="STS_Vorha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S_Vorhan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1500" cy="1073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9EE662" w14:textId="77777777" w:rsidR="00922A86" w:rsidRDefault="00922A8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3479D" w14:textId="77777777" w:rsidR="00CF7ADF" w:rsidRDefault="00CF7AD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D5E"/>
    <w:rsid w:val="000347A5"/>
    <w:rsid w:val="001E3F39"/>
    <w:rsid w:val="001F1B4F"/>
    <w:rsid w:val="002E6ADF"/>
    <w:rsid w:val="00342D5E"/>
    <w:rsid w:val="003A337C"/>
    <w:rsid w:val="003A7EE3"/>
    <w:rsid w:val="003D2209"/>
    <w:rsid w:val="004456CE"/>
    <w:rsid w:val="004D4599"/>
    <w:rsid w:val="006701EC"/>
    <w:rsid w:val="006D79C9"/>
    <w:rsid w:val="008F1AE3"/>
    <w:rsid w:val="00922A86"/>
    <w:rsid w:val="00950E5F"/>
    <w:rsid w:val="00963923"/>
    <w:rsid w:val="009961F4"/>
    <w:rsid w:val="009A7FF8"/>
    <w:rsid w:val="009B1ED2"/>
    <w:rsid w:val="00B775B0"/>
    <w:rsid w:val="00C16434"/>
    <w:rsid w:val="00CA764C"/>
    <w:rsid w:val="00CF7ADF"/>
    <w:rsid w:val="00D112BC"/>
    <w:rsid w:val="00EE36FB"/>
    <w:rsid w:val="00FB08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9A490FA"/>
  <w15:docId w15:val="{84F9160D-B3CD-4A1B-86D4-335967F88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461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38461D"/>
  </w:style>
  <w:style w:type="paragraph" w:styleId="Sprechblasentext">
    <w:name w:val="Balloon Text"/>
    <w:basedOn w:val="Standard"/>
    <w:semiHidden/>
    <w:rsid w:val="0022773C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22A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2A86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922A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A86"/>
    <w:rPr>
      <w:sz w:val="24"/>
      <w:szCs w:val="24"/>
    </w:rPr>
  </w:style>
  <w:style w:type="character" w:styleId="Hyperlink">
    <w:name w:val="Hyperlink"/>
    <w:rsid w:val="008F1A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part1.417861BF.24157E75@live.de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ndu\AppData\Local\Temp\STS-Briefbogen_Farbig_einseiti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STS-Briefbogen_Farbig_einseitig</Template>
  <TotalTime>0</TotalTime>
  <Pages>1</Pages>
  <Words>237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Gundula</dc:creator>
  <cp:lastModifiedBy>Gundula van den Berg</cp:lastModifiedBy>
  <cp:revision>2</cp:revision>
  <dcterms:created xsi:type="dcterms:W3CDTF">2021-07-01T12:16:00Z</dcterms:created>
  <dcterms:modified xsi:type="dcterms:W3CDTF">2021-07-01T12:16:00Z</dcterms:modified>
</cp:coreProperties>
</file>